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518" w:rsidRPr="00752276" w:rsidRDefault="0040358A">
      <w:pPr>
        <w:rPr>
          <w:b/>
          <w:sz w:val="28"/>
          <w:szCs w:val="28"/>
        </w:rPr>
      </w:pPr>
      <w:r w:rsidRPr="00752276">
        <w:rPr>
          <w:b/>
          <w:sz w:val="28"/>
          <w:szCs w:val="28"/>
        </w:rPr>
        <w:t>Internt utlån av arkivsaker</w:t>
      </w:r>
    </w:p>
    <w:p w:rsidR="004B7518" w:rsidRPr="004B7518" w:rsidRDefault="004B7518" w:rsidP="004B7518">
      <w:pPr>
        <w:rPr>
          <w:lang w:val="nn-NO"/>
        </w:rPr>
      </w:pPr>
    </w:p>
    <w:p w:rsidR="004B7518" w:rsidRPr="004B7518" w:rsidRDefault="004B7518" w:rsidP="004B7518">
      <w:pPr>
        <w:rPr>
          <w:lang w:val="nn-NO"/>
        </w:rPr>
      </w:pPr>
      <w:r>
        <w:rPr>
          <w:lang w:val="nn-NO"/>
        </w:rPr>
        <w:t xml:space="preserve">Frå 09.03.2015 </w:t>
      </w:r>
      <w:r w:rsidRPr="004B7518">
        <w:rPr>
          <w:lang w:val="nn-NO"/>
        </w:rPr>
        <w:t xml:space="preserve"> er arkivet i </w:t>
      </w:r>
      <w:r>
        <w:rPr>
          <w:lang w:val="nn-NO"/>
        </w:rPr>
        <w:t>Voss kommune elektronisk. Sakshandsamar</w:t>
      </w:r>
      <w:r w:rsidRPr="004B7518">
        <w:rPr>
          <w:lang w:val="nn-NO"/>
        </w:rPr>
        <w:t xml:space="preserve"> kan sjølv søkja fram alle offentlege</w:t>
      </w:r>
      <w:r>
        <w:rPr>
          <w:lang w:val="nn-NO"/>
        </w:rPr>
        <w:t xml:space="preserve"> dokument i s</w:t>
      </w:r>
      <w:r w:rsidR="00213C59">
        <w:rPr>
          <w:lang w:val="nn-NO"/>
        </w:rPr>
        <w:t>akssystemet Public360.  Det fin</w:t>
      </w:r>
      <w:r>
        <w:rPr>
          <w:lang w:val="nn-NO"/>
        </w:rPr>
        <w:t>st og database</w:t>
      </w:r>
      <w:r w:rsidRPr="004B7518">
        <w:rPr>
          <w:lang w:val="nn-NO"/>
        </w:rPr>
        <w:t xml:space="preserve"> frå historisk arkiv: </w:t>
      </w:r>
      <w:r>
        <w:rPr>
          <w:lang w:val="nn-NO"/>
        </w:rPr>
        <w:t xml:space="preserve"> ESA7-base overført til e-arkiv levert av Software </w:t>
      </w:r>
      <w:proofErr w:type="spellStart"/>
      <w:r>
        <w:rPr>
          <w:lang w:val="nn-NO"/>
        </w:rPr>
        <w:t>Innovation</w:t>
      </w:r>
      <w:proofErr w:type="spellEnd"/>
      <w:r w:rsidR="0040358A">
        <w:rPr>
          <w:lang w:val="nn-NO"/>
        </w:rPr>
        <w:t xml:space="preserve"> </w:t>
      </w:r>
      <w:r w:rsidR="00752276">
        <w:rPr>
          <w:lang w:val="nn-NO"/>
        </w:rPr>
        <w:t>våren 2016</w:t>
      </w:r>
      <w:r>
        <w:rPr>
          <w:lang w:val="nn-NO"/>
        </w:rPr>
        <w:t xml:space="preserve">.  Esa7 sin base går frå 2001 til 2015.  Inngåande post vart berre delvis skanna fram til 2012. </w:t>
      </w:r>
      <w:r w:rsidRPr="004B7518">
        <w:rPr>
          <w:lang w:val="nn-NO"/>
        </w:rPr>
        <w:t>Arkivet står til teneste o</w:t>
      </w:r>
      <w:r>
        <w:rPr>
          <w:lang w:val="nn-NO"/>
        </w:rPr>
        <w:t xml:space="preserve">m nokon treng hjelp til </w:t>
      </w:r>
      <w:proofErr w:type="spellStart"/>
      <w:r w:rsidRPr="004B7518">
        <w:rPr>
          <w:lang w:val="nn-NO"/>
        </w:rPr>
        <w:t>framfinning</w:t>
      </w:r>
      <w:proofErr w:type="spellEnd"/>
      <w:r w:rsidRPr="004B7518">
        <w:rPr>
          <w:lang w:val="nn-NO"/>
        </w:rPr>
        <w:t xml:space="preserve"> av dokument.</w:t>
      </w:r>
    </w:p>
    <w:p w:rsidR="004B7518" w:rsidRPr="004B7518" w:rsidRDefault="004B7518" w:rsidP="004B7518">
      <w:pPr>
        <w:rPr>
          <w:lang w:val="nn-NO"/>
        </w:rPr>
      </w:pPr>
      <w:r w:rsidRPr="004B7518">
        <w:rPr>
          <w:lang w:val="nn-NO"/>
        </w:rPr>
        <w:t>Papirarki</w:t>
      </w:r>
      <w:r>
        <w:rPr>
          <w:lang w:val="nn-NO"/>
        </w:rPr>
        <w:t xml:space="preserve">vet er fullstendig fram til 09.03.2015.  </w:t>
      </w:r>
      <w:r w:rsidRPr="004B7518">
        <w:rPr>
          <w:lang w:val="nn-NO"/>
        </w:rPr>
        <w:t>. Utlån av dokument frå papirarkivet skal alltid skje gjennom arkivtenesta etter følgjande prosedyre:</w:t>
      </w:r>
    </w:p>
    <w:p w:rsidR="004B7518" w:rsidRPr="0040358A" w:rsidRDefault="004B7518" w:rsidP="0040358A">
      <w:pPr>
        <w:pStyle w:val="Listeavsnitt"/>
        <w:numPr>
          <w:ilvl w:val="0"/>
          <w:numId w:val="1"/>
        </w:numPr>
        <w:rPr>
          <w:lang w:val="nn-NO"/>
        </w:rPr>
      </w:pPr>
      <w:r w:rsidRPr="0040358A">
        <w:rPr>
          <w:lang w:val="nn-NO"/>
        </w:rPr>
        <w:t xml:space="preserve">Utlån av saksmapper skal </w:t>
      </w:r>
      <w:proofErr w:type="spellStart"/>
      <w:r w:rsidRPr="0040358A">
        <w:rPr>
          <w:lang w:val="nn-NO"/>
        </w:rPr>
        <w:t>kun</w:t>
      </w:r>
      <w:proofErr w:type="spellEnd"/>
      <w:r w:rsidRPr="0040358A">
        <w:rPr>
          <w:lang w:val="nn-NO"/>
        </w:rPr>
        <w:t xml:space="preserve"> skje internt i kommunen </w:t>
      </w:r>
    </w:p>
    <w:p w:rsidR="004B7518" w:rsidRPr="0040358A" w:rsidRDefault="004B7518" w:rsidP="0040358A">
      <w:pPr>
        <w:pStyle w:val="Listeavsnitt"/>
        <w:numPr>
          <w:ilvl w:val="0"/>
          <w:numId w:val="1"/>
        </w:numPr>
        <w:rPr>
          <w:lang w:val="nn-NO"/>
        </w:rPr>
      </w:pPr>
      <w:r w:rsidRPr="0040358A">
        <w:rPr>
          <w:lang w:val="nn-NO"/>
        </w:rPr>
        <w:t xml:space="preserve">Utlån skal registrerast i postjournalen/journalsystemet eller på utlånskort som blir plassert på den utlånte mappa sin plass i arkivet. </w:t>
      </w:r>
    </w:p>
    <w:p w:rsidR="004B7518" w:rsidRPr="0040358A" w:rsidRDefault="004B7518" w:rsidP="0040358A">
      <w:pPr>
        <w:pStyle w:val="Listeavsnitt"/>
        <w:numPr>
          <w:ilvl w:val="0"/>
          <w:numId w:val="1"/>
        </w:numPr>
        <w:rPr>
          <w:lang w:val="nn-NO"/>
        </w:rPr>
      </w:pPr>
      <w:r w:rsidRPr="0040358A">
        <w:rPr>
          <w:lang w:val="nn-NO"/>
        </w:rPr>
        <w:t xml:space="preserve">Arkivtenesta skal sikre at lånar har tilgang til saksdokumenta i tilfelle desse er graderte </w:t>
      </w:r>
    </w:p>
    <w:p w:rsidR="004B7518" w:rsidRPr="0040358A" w:rsidRDefault="004B7518" w:rsidP="0040358A">
      <w:pPr>
        <w:pStyle w:val="Listeavsnitt"/>
        <w:numPr>
          <w:ilvl w:val="0"/>
          <w:numId w:val="1"/>
        </w:numPr>
        <w:rPr>
          <w:lang w:val="nn-NO"/>
        </w:rPr>
      </w:pPr>
      <w:r w:rsidRPr="0040358A">
        <w:rPr>
          <w:lang w:val="nn-NO"/>
        </w:rPr>
        <w:t xml:space="preserve">Når utlånt materiale blir returnert, skal arkivtenesta avskrive utlånet. </w:t>
      </w:r>
    </w:p>
    <w:p w:rsidR="004B7518" w:rsidRPr="0040358A" w:rsidRDefault="004B7518" w:rsidP="0040358A">
      <w:pPr>
        <w:pStyle w:val="Listeavsnitt"/>
        <w:numPr>
          <w:ilvl w:val="0"/>
          <w:numId w:val="1"/>
        </w:numPr>
        <w:rPr>
          <w:lang w:val="nn-NO"/>
        </w:rPr>
      </w:pPr>
      <w:r w:rsidRPr="0040358A">
        <w:rPr>
          <w:lang w:val="nn-NO"/>
        </w:rPr>
        <w:t xml:space="preserve">Utlånt materiale skal normalt leverast tilbake innan 4 veker. Når saksbehandlinga krev at utlånstida blir forlenga må arkivet få melding om dette. </w:t>
      </w:r>
    </w:p>
    <w:p w:rsidR="004E2BC4" w:rsidRPr="0040358A" w:rsidRDefault="004B7518" w:rsidP="0040358A">
      <w:pPr>
        <w:pStyle w:val="Listeavsnitt"/>
        <w:numPr>
          <w:ilvl w:val="0"/>
          <w:numId w:val="1"/>
        </w:numPr>
        <w:rPr>
          <w:lang w:val="nn-NO"/>
        </w:rPr>
      </w:pPr>
      <w:r w:rsidRPr="0040358A">
        <w:rPr>
          <w:lang w:val="nn-NO"/>
        </w:rPr>
        <w:t>Utlånt materiale er lånaren sitt ansvar til utlånet er avskrive. Lånaren skal sjå til at ingen dokument blir fjerna eller lagt til i ei mappe, og at orden i mappa ikkje blir øydelagd.</w:t>
      </w:r>
    </w:p>
    <w:sectPr w:rsidR="004E2BC4" w:rsidRPr="004035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3C59" w:rsidRDefault="00213C59" w:rsidP="00213C59">
      <w:pPr>
        <w:spacing w:after="0" w:line="240" w:lineRule="auto"/>
      </w:pPr>
      <w:r>
        <w:separator/>
      </w:r>
    </w:p>
  </w:endnote>
  <w:endnote w:type="continuationSeparator" w:id="0">
    <w:p w:rsidR="00213C59" w:rsidRDefault="00213C59" w:rsidP="00213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276" w:rsidRDefault="00752276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276" w:rsidRDefault="00752276">
    <w:pPr>
      <w:pStyle w:val="Bunnteks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276" w:rsidRDefault="00752276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3C59" w:rsidRDefault="00213C59" w:rsidP="00213C59">
      <w:pPr>
        <w:spacing w:after="0" w:line="240" w:lineRule="auto"/>
      </w:pPr>
      <w:r>
        <w:separator/>
      </w:r>
    </w:p>
  </w:footnote>
  <w:footnote w:type="continuationSeparator" w:id="0">
    <w:p w:rsidR="00213C59" w:rsidRDefault="00213C59" w:rsidP="00213C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276" w:rsidRDefault="00752276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3C59" w:rsidRPr="00752276" w:rsidRDefault="0040358A">
    <w:pPr>
      <w:pStyle w:val="Topptekst"/>
      <w:rPr>
        <w:sz w:val="24"/>
        <w:szCs w:val="24"/>
        <w:lang w:val="nn-NO"/>
      </w:rPr>
    </w:pPr>
    <w:r w:rsidRPr="00752276">
      <w:rPr>
        <w:sz w:val="24"/>
        <w:szCs w:val="24"/>
        <w:lang w:val="nn-NO"/>
      </w:rPr>
      <w:t>Arkivplan Voss kommune – daglege rutinar</w:t>
    </w:r>
    <w:r w:rsidR="00752276" w:rsidRPr="00752276">
      <w:rPr>
        <w:sz w:val="24"/>
        <w:szCs w:val="24"/>
        <w:lang w:val="nn-NO"/>
      </w:rPr>
      <w:t xml:space="preserve">, </w:t>
    </w:r>
    <w:r w:rsidR="00752276" w:rsidRPr="00752276">
      <w:rPr>
        <w:sz w:val="24"/>
        <w:szCs w:val="24"/>
        <w:lang w:val="nn-NO"/>
      </w:rPr>
      <w:t>Postrutinar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276" w:rsidRDefault="00752276">
    <w:pPr>
      <w:pStyle w:val="Top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D13116"/>
    <w:multiLevelType w:val="hybridMultilevel"/>
    <w:tmpl w:val="703AC374"/>
    <w:lvl w:ilvl="0" w:tplc="08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933"/>
    <w:rsid w:val="00213C59"/>
    <w:rsid w:val="0040358A"/>
    <w:rsid w:val="004B7518"/>
    <w:rsid w:val="004E2BC4"/>
    <w:rsid w:val="00752276"/>
    <w:rsid w:val="00875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B23A2E-39C0-4438-9869-360A7F825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213C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13C59"/>
  </w:style>
  <w:style w:type="paragraph" w:styleId="Bunntekst">
    <w:name w:val="footer"/>
    <w:basedOn w:val="Normal"/>
    <w:link w:val="BunntekstTegn"/>
    <w:uiPriority w:val="99"/>
    <w:unhideWhenUsed/>
    <w:rsid w:val="00213C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13C59"/>
  </w:style>
  <w:style w:type="paragraph" w:styleId="Listeavsnitt">
    <w:name w:val="List Paragraph"/>
    <w:basedOn w:val="Normal"/>
    <w:uiPriority w:val="34"/>
    <w:qFormat/>
    <w:rsid w:val="004035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D53A634D</Template>
  <TotalTime>9</TotalTime>
  <Pages>1</Pages>
  <Words>206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Voss kommune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Jordal</dc:creator>
  <cp:keywords/>
  <dc:description/>
  <cp:lastModifiedBy>Kristin Jordal</cp:lastModifiedBy>
  <cp:revision>5</cp:revision>
  <dcterms:created xsi:type="dcterms:W3CDTF">2015-09-13T17:21:00Z</dcterms:created>
  <dcterms:modified xsi:type="dcterms:W3CDTF">2016-08-02T19:23:00Z</dcterms:modified>
</cp:coreProperties>
</file>